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C6F43" w14:textId="77777777" w:rsidR="004D09D3" w:rsidRDefault="009F1595">
      <w:pPr>
        <w:pStyle w:val="Standard"/>
        <w:spacing w:line="360" w:lineRule="auto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237B1C9" wp14:editId="3DAC5837">
            <wp:simplePos x="0" y="0"/>
            <wp:positionH relativeFrom="margin">
              <wp:align>center</wp:align>
            </wp:positionH>
            <wp:positionV relativeFrom="paragraph">
              <wp:posOffset>-591123</wp:posOffset>
            </wp:positionV>
            <wp:extent cx="3029041" cy="2118244"/>
            <wp:effectExtent l="0" t="0" r="0" b="0"/>
            <wp:wrapNone/>
            <wp:docPr id="1" name="Obraz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29041" cy="211824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3A354305" w14:textId="77777777" w:rsidR="004D09D3" w:rsidRDefault="004D09D3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2858DCF3" w14:textId="77777777" w:rsidR="004D09D3" w:rsidRDefault="004D09D3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742130B7" w14:textId="77777777" w:rsidR="004D09D3" w:rsidRDefault="004D09D3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3856BF89" w14:textId="77777777" w:rsidR="004D09D3" w:rsidRDefault="004D09D3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72FEC9B3" w14:textId="77777777" w:rsidR="004D09D3" w:rsidRDefault="009F1595">
      <w:pPr>
        <w:pStyle w:val="Standard"/>
        <w:spacing w:line="360" w:lineRule="auto"/>
        <w:jc w:val="center"/>
      </w:pPr>
      <w:r>
        <w:rPr>
          <w:rFonts w:ascii="Times New Roman" w:hAnsi="Times New Roman" w:cs="Times New Roman"/>
          <w:b/>
          <w:bCs/>
        </w:rPr>
        <w:t>Regulamin</w:t>
      </w:r>
    </w:p>
    <w:p w14:paraId="338CDD8D" w14:textId="77777777" w:rsidR="004D09D3" w:rsidRDefault="009F1595">
      <w:pPr>
        <w:pStyle w:val="Standard"/>
        <w:spacing w:line="360" w:lineRule="auto"/>
        <w:jc w:val="center"/>
      </w:pPr>
      <w:r>
        <w:rPr>
          <w:rFonts w:ascii="Times New Roman" w:hAnsi="Times New Roman" w:cs="Times New Roman"/>
          <w:b/>
          <w:bCs/>
        </w:rPr>
        <w:t>wojewódzkiego konkursu multimedialnego</w:t>
      </w:r>
    </w:p>
    <w:p w14:paraId="3E1C3813" w14:textId="77777777" w:rsidR="004D09D3" w:rsidRDefault="009F1595">
      <w:pPr>
        <w:pStyle w:val="Standard"/>
        <w:spacing w:line="360" w:lineRule="auto"/>
        <w:jc w:val="center"/>
      </w:pPr>
      <w:r>
        <w:rPr>
          <w:rFonts w:ascii="Times New Roman" w:hAnsi="Times New Roman" w:cs="Times New Roman"/>
          <w:b/>
          <w:bCs/>
        </w:rPr>
        <w:t>"</w:t>
      </w:r>
      <w:proofErr w:type="spellStart"/>
      <w:r>
        <w:rPr>
          <w:rFonts w:ascii="Times New Roman" w:hAnsi="Times New Roman" w:cs="Times New Roman"/>
          <w:b/>
          <w:bCs/>
        </w:rPr>
        <w:t>EkoTrasa</w:t>
      </w:r>
      <w:proofErr w:type="spellEnd"/>
      <w:r>
        <w:rPr>
          <w:rFonts w:ascii="Times New Roman" w:hAnsi="Times New Roman" w:cs="Times New Roman"/>
          <w:b/>
          <w:bCs/>
        </w:rPr>
        <w:t>"</w:t>
      </w:r>
    </w:p>
    <w:p w14:paraId="5BA0002D" w14:textId="77777777" w:rsidR="004D09D3" w:rsidRDefault="009F1595">
      <w:pPr>
        <w:pStyle w:val="Standard"/>
        <w:spacing w:line="360" w:lineRule="auto"/>
        <w:jc w:val="center"/>
      </w:pPr>
      <w:r>
        <w:rPr>
          <w:rFonts w:ascii="Times New Roman" w:hAnsi="Times New Roman" w:cs="Times New Roman"/>
        </w:rPr>
        <w:t>§ 1</w:t>
      </w:r>
    </w:p>
    <w:p w14:paraId="24339EEF" w14:textId="77777777" w:rsidR="004D09D3" w:rsidRDefault="009F1595">
      <w:pPr>
        <w:pStyle w:val="Standard"/>
        <w:spacing w:line="360" w:lineRule="auto"/>
        <w:jc w:val="both"/>
      </w:pPr>
      <w:r>
        <w:rPr>
          <w:rFonts w:ascii="Times New Roman" w:hAnsi="Times New Roman" w:cs="Times New Roman"/>
        </w:rPr>
        <w:t>Organizatorem konkursu jest Szkoła Podstawowa nr 14 w Mysłowicach, ul. 3 maja 19, 41-400 Mysłowice.</w:t>
      </w:r>
    </w:p>
    <w:p w14:paraId="6B64EF78" w14:textId="77777777" w:rsidR="004D09D3" w:rsidRDefault="009F1595">
      <w:pPr>
        <w:pStyle w:val="Standard"/>
        <w:spacing w:line="360" w:lineRule="auto"/>
        <w:jc w:val="center"/>
      </w:pPr>
      <w:r>
        <w:rPr>
          <w:rFonts w:ascii="Times New Roman" w:hAnsi="Times New Roman" w:cs="Times New Roman"/>
        </w:rPr>
        <w:t>§ 2</w:t>
      </w:r>
    </w:p>
    <w:p w14:paraId="1A43B4B9" w14:textId="77777777" w:rsidR="004D09D3" w:rsidRDefault="009F1595">
      <w:pPr>
        <w:pStyle w:val="Standard"/>
        <w:spacing w:line="360" w:lineRule="auto"/>
        <w:jc w:val="both"/>
      </w:pPr>
      <w:r>
        <w:rPr>
          <w:rFonts w:ascii="Times New Roman" w:hAnsi="Times New Roman" w:cs="Times New Roman"/>
        </w:rPr>
        <w:t xml:space="preserve">Celem konkursu jest stworzenie prezentacji </w:t>
      </w:r>
      <w:r>
        <w:rPr>
          <w:rFonts w:ascii="Times New Roman" w:hAnsi="Times New Roman" w:cs="Times New Roman"/>
        </w:rPr>
        <w:t xml:space="preserve">multimedialnej zawierającej opis wraz z fotografiami </w:t>
      </w:r>
      <w:proofErr w:type="spellStart"/>
      <w:r>
        <w:rPr>
          <w:rFonts w:ascii="Times New Roman" w:hAnsi="Times New Roman" w:cs="Times New Roman"/>
        </w:rPr>
        <w:t>eko</w:t>
      </w:r>
      <w:proofErr w:type="spellEnd"/>
      <w:r>
        <w:rPr>
          <w:rFonts w:ascii="Times New Roman" w:hAnsi="Times New Roman" w:cs="Times New Roman"/>
        </w:rPr>
        <w:t>-trasy z najbliższej okolicy z uwzględnieniem pomysłów na polepszenie jakości powietrza oraz elementów promujących zdrowy i aktywny tryb życia. Ponadto założenia konkursu sprzyjają popularyzacji wiedz</w:t>
      </w:r>
      <w:r>
        <w:rPr>
          <w:rFonts w:ascii="Times New Roman" w:hAnsi="Times New Roman" w:cs="Times New Roman"/>
        </w:rPr>
        <w:t>y ekologicznej wśród uczniów klas VI-VIII szkół podstawowych z województwa śląskiego, motywowaniu aktywności poznawczej uczniów, kształtowaniu umiejętności z technologii informacyjnej z wykorzystaniem materiałów multimedialnych, ćwiczeniu kreatywności i po</w:t>
      </w:r>
      <w:r>
        <w:rPr>
          <w:rFonts w:ascii="Times New Roman" w:hAnsi="Times New Roman" w:cs="Times New Roman"/>
        </w:rPr>
        <w:t>mysłowości, poznawaniu najbliższej okolicy, kształtowaniu wiary w sukces, wzmacnianiu więzi rodzinnych oraz współpracy w grupie.</w:t>
      </w:r>
    </w:p>
    <w:p w14:paraId="3278E6DD" w14:textId="77777777" w:rsidR="004D09D3" w:rsidRDefault="009F1595">
      <w:pPr>
        <w:pStyle w:val="Standard"/>
        <w:spacing w:line="360" w:lineRule="auto"/>
        <w:jc w:val="center"/>
      </w:pPr>
      <w:r>
        <w:rPr>
          <w:rFonts w:ascii="Times New Roman" w:hAnsi="Times New Roman" w:cs="Times New Roman"/>
        </w:rPr>
        <w:t>§ 3</w:t>
      </w:r>
    </w:p>
    <w:p w14:paraId="633D74F7" w14:textId="77777777" w:rsidR="004D09D3" w:rsidRDefault="009F1595">
      <w:pPr>
        <w:pStyle w:val="Standard"/>
        <w:spacing w:line="360" w:lineRule="auto"/>
        <w:jc w:val="both"/>
      </w:pPr>
      <w:r>
        <w:rPr>
          <w:rFonts w:ascii="Times New Roman" w:hAnsi="Times New Roman" w:cs="Times New Roman"/>
        </w:rPr>
        <w:t>Konkurs organizowany jest pod Honorowym Patronatem Prezydenta Miasta Mysłowice Dariusza Wójtowicza oraz dzięki wsparciu fir</w:t>
      </w:r>
      <w:r>
        <w:rPr>
          <w:rFonts w:ascii="Times New Roman" w:hAnsi="Times New Roman" w:cs="Times New Roman"/>
        </w:rPr>
        <w:t>my POLSTAL, a także Mysłowickiego Alarmu Smogowego.</w:t>
      </w:r>
    </w:p>
    <w:p w14:paraId="47BD08EA" w14:textId="77777777" w:rsidR="004D09D3" w:rsidRDefault="009F1595">
      <w:pPr>
        <w:pStyle w:val="Standard"/>
        <w:spacing w:line="360" w:lineRule="auto"/>
        <w:jc w:val="center"/>
      </w:pPr>
      <w:r>
        <w:rPr>
          <w:rFonts w:ascii="Times New Roman" w:hAnsi="Times New Roman" w:cs="Times New Roman"/>
        </w:rPr>
        <w:t>§ 4</w:t>
      </w:r>
    </w:p>
    <w:p w14:paraId="3A0BC30A" w14:textId="77777777" w:rsidR="004D09D3" w:rsidRDefault="009F1595">
      <w:pPr>
        <w:pStyle w:val="Standard"/>
        <w:spacing w:line="360" w:lineRule="auto"/>
        <w:jc w:val="both"/>
      </w:pPr>
      <w:r>
        <w:rPr>
          <w:rFonts w:ascii="Times New Roman" w:hAnsi="Times New Roman" w:cs="Times New Roman"/>
        </w:rPr>
        <w:t xml:space="preserve">Konkurs kierowany jest do uczniów klas VI-VIII szkół podstawowych z województwa śląskiego. Prace powinny zostać przesłane na adres mailowy organizatora w formacie prezentacji </w:t>
      </w:r>
      <w:r>
        <w:rPr>
          <w:rFonts w:ascii="Times New Roman" w:hAnsi="Times New Roman" w:cs="Times New Roman"/>
        </w:rPr>
        <w:t xml:space="preserve">multimedialnej obsługiwanej przez program Power-Point. W konkursie mogą wziąć udział 3-osobowe zespoły, po jednym z danej szkoły. Każda z prezentacji konkursowych powinna zawierać opis: tytuł pracy oraz dane uczniów (imię i nazwisko, klasa, dokładny adres </w:t>
      </w:r>
      <w:r>
        <w:rPr>
          <w:rFonts w:ascii="Times New Roman" w:hAnsi="Times New Roman" w:cs="Times New Roman"/>
        </w:rPr>
        <w:t>placówki wraz z telefonem oraz imię i nazwisko opiekuna). Prosimy również o przesłanie zgody na przetwarzanie danych osobowych oraz publikację wizerunku dziecka na stronie internetowej organizatora konkursu oraz na profilu społecznościowym szkoły (</w:t>
      </w:r>
      <w:proofErr w:type="spellStart"/>
      <w:r>
        <w:rPr>
          <w:rFonts w:ascii="Times New Roman" w:hAnsi="Times New Roman" w:cs="Times New Roman"/>
        </w:rPr>
        <w:t>facebook</w:t>
      </w:r>
      <w:proofErr w:type="spellEnd"/>
      <w:r>
        <w:rPr>
          <w:rFonts w:ascii="Times New Roman" w:hAnsi="Times New Roman" w:cs="Times New Roman"/>
        </w:rPr>
        <w:t>) i stronach internetowych patronów i sponsorów konkursu – formularz w załączniku.</w:t>
      </w:r>
    </w:p>
    <w:p w14:paraId="70461BCA" w14:textId="77777777" w:rsidR="004D09D3" w:rsidRDefault="004D09D3">
      <w:pPr>
        <w:pStyle w:val="Standard"/>
        <w:spacing w:line="360" w:lineRule="auto"/>
        <w:jc w:val="center"/>
        <w:rPr>
          <w:rFonts w:ascii="Times New Roman" w:hAnsi="Times New Roman" w:cs="Times New Roman"/>
        </w:rPr>
      </w:pPr>
    </w:p>
    <w:p w14:paraId="4CA50753" w14:textId="77777777" w:rsidR="004D09D3" w:rsidRDefault="009F1595">
      <w:pPr>
        <w:pStyle w:val="Standard"/>
        <w:spacing w:line="360" w:lineRule="auto"/>
        <w:jc w:val="center"/>
      </w:pPr>
      <w:r>
        <w:rPr>
          <w:rFonts w:ascii="Times New Roman" w:hAnsi="Times New Roman" w:cs="Times New Roman"/>
        </w:rPr>
        <w:lastRenderedPageBreak/>
        <w:t>§ 5</w:t>
      </w:r>
    </w:p>
    <w:p w14:paraId="7216C734" w14:textId="77777777" w:rsidR="004D09D3" w:rsidRDefault="009F1595">
      <w:pPr>
        <w:pStyle w:val="Standard"/>
        <w:spacing w:line="360" w:lineRule="auto"/>
        <w:jc w:val="both"/>
      </w:pPr>
      <w:r>
        <w:rPr>
          <w:rFonts w:ascii="Times New Roman" w:hAnsi="Times New Roman" w:cs="Times New Roman"/>
        </w:rPr>
        <w:t>Kryteria oceny: zgodność z tematem, uwzględnienie dbałości o czyste powietrze, estetyka pracy, pomysłowość i oryginalność wykonania, wkład pracy, możliwość samodzielnej</w:t>
      </w:r>
      <w:r>
        <w:rPr>
          <w:rFonts w:ascii="Times New Roman" w:hAnsi="Times New Roman" w:cs="Times New Roman"/>
        </w:rPr>
        <w:t xml:space="preserve"> realizacji zaproponowanej trasy przez inne osoby.</w:t>
      </w:r>
      <w:r>
        <w:t xml:space="preserve"> </w:t>
      </w:r>
      <w:r>
        <w:rPr>
          <w:rFonts w:ascii="Times New Roman" w:hAnsi="Times New Roman" w:cs="Times New Roman"/>
        </w:rPr>
        <w:t>Decyzje Komisji są ostateczne i nie przysługuje od nich odwołanie.</w:t>
      </w:r>
    </w:p>
    <w:p w14:paraId="6EE4FDBD" w14:textId="77777777" w:rsidR="004D09D3" w:rsidRDefault="009F1595">
      <w:pPr>
        <w:pStyle w:val="Standard"/>
        <w:spacing w:line="360" w:lineRule="auto"/>
        <w:jc w:val="center"/>
      </w:pPr>
      <w:r>
        <w:rPr>
          <w:rFonts w:ascii="Times New Roman" w:hAnsi="Times New Roman" w:cs="Times New Roman"/>
        </w:rPr>
        <w:t>§ 6</w:t>
      </w:r>
    </w:p>
    <w:p w14:paraId="61E73292" w14:textId="77777777" w:rsidR="004D09D3" w:rsidRDefault="009F1595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Potwierdzenie udziału w konkursie prosimy przesłać do 20.12.2021 r. na adres mailowy organizatora konkursu:</w:t>
      </w:r>
    </w:p>
    <w:p w14:paraId="7D8BEF11" w14:textId="77777777" w:rsidR="004D09D3" w:rsidRDefault="009F1595">
      <w:pPr>
        <w:pStyle w:val="Standard"/>
        <w:spacing w:line="360" w:lineRule="auto"/>
        <w:jc w:val="both"/>
      </w:pPr>
      <w:hyperlink r:id="rId7" w:history="1">
        <w:r>
          <w:rPr>
            <w:rStyle w:val="Hipercze"/>
            <w:rFonts w:ascii="Times New Roman" w:hAnsi="Times New Roman" w:cs="Times New Roman"/>
            <w:b/>
            <w:bCs/>
            <w:color w:val="auto"/>
            <w:u w:val="none"/>
          </w:rPr>
          <w:t>konkurs.ekologiczny.ekotrasa@gmail.com</w:t>
        </w:r>
      </w:hyperlink>
    </w:p>
    <w:p w14:paraId="7C5F4BD2" w14:textId="77777777" w:rsidR="004D09D3" w:rsidRDefault="009F1595">
      <w:pPr>
        <w:pStyle w:val="Standard"/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Prace należy wysłać do 30.04.2022 r.</w:t>
      </w:r>
    </w:p>
    <w:p w14:paraId="6EEC9FD0" w14:textId="77777777" w:rsidR="004D09D3" w:rsidRDefault="009F1595">
      <w:pPr>
        <w:pStyle w:val="Standard"/>
        <w:spacing w:line="360" w:lineRule="auto"/>
        <w:jc w:val="both"/>
      </w:pPr>
      <w:r>
        <w:rPr>
          <w:rFonts w:ascii="Times New Roman" w:hAnsi="Times New Roman" w:cs="Times New Roman"/>
        </w:rPr>
        <w:t>Prace dostarczone po wymaganym terminie lub nie spełniające regulaminowych wymogów nie wezmą udziału w konkursie.</w:t>
      </w:r>
    </w:p>
    <w:p w14:paraId="06BBD764" w14:textId="77777777" w:rsidR="004D09D3" w:rsidRDefault="009F1595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Ogłoszenie wyników nie późnie</w:t>
      </w:r>
      <w:r>
        <w:rPr>
          <w:rFonts w:ascii="Times New Roman" w:hAnsi="Times New Roman" w:cs="Times New Roman"/>
        </w:rPr>
        <w:t>j niż 16.05.2022 r. na stronie internetowej szkoły:</w:t>
      </w:r>
    </w:p>
    <w:p w14:paraId="6F42CF4C" w14:textId="77777777" w:rsidR="004D09D3" w:rsidRDefault="009F1595">
      <w:pPr>
        <w:pStyle w:val="Standard"/>
        <w:spacing w:line="360" w:lineRule="auto"/>
        <w:jc w:val="both"/>
      </w:pPr>
      <w:hyperlink r:id="rId8" w:history="1">
        <w:r>
          <w:rPr>
            <w:rStyle w:val="Hipercze"/>
            <w:rFonts w:ascii="Times New Roman" w:hAnsi="Times New Roman" w:cs="Times New Roman"/>
            <w:color w:val="auto"/>
            <w:u w:val="none"/>
          </w:rPr>
          <w:t>https://sp14myslowice.edupage.org/</w:t>
        </w:r>
      </w:hyperlink>
    </w:p>
    <w:p w14:paraId="71178ABF" w14:textId="77777777" w:rsidR="004D09D3" w:rsidRDefault="009F1595">
      <w:pPr>
        <w:pStyle w:val="Standard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7</w:t>
      </w:r>
    </w:p>
    <w:p w14:paraId="2F32B035" w14:textId="77777777" w:rsidR="004D09D3" w:rsidRDefault="009F1595">
      <w:pPr>
        <w:pStyle w:val="Standard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Organizator Konkursu przewiduje nagrody rzeczowe dla zwycięzców konkursu.</w:t>
      </w:r>
    </w:p>
    <w:p w14:paraId="469EAD9B" w14:textId="77777777" w:rsidR="004D09D3" w:rsidRDefault="009F1595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8</w:t>
      </w:r>
    </w:p>
    <w:p w14:paraId="5076F0AB" w14:textId="77777777" w:rsidR="004D09D3" w:rsidRDefault="009F1595">
      <w:pPr>
        <w:pStyle w:val="Standard"/>
        <w:spacing w:line="360" w:lineRule="auto"/>
        <w:jc w:val="both"/>
      </w:pPr>
      <w:r>
        <w:rPr>
          <w:rFonts w:ascii="Times New Roman" w:hAnsi="Times New Roman" w:cs="Times New Roman"/>
        </w:rPr>
        <w:t xml:space="preserve">Organizator Konkursu </w:t>
      </w:r>
      <w:r>
        <w:rPr>
          <w:rFonts w:ascii="Times New Roman" w:hAnsi="Times New Roman" w:cs="Times New Roman"/>
        </w:rPr>
        <w:t>zastrzega sobie prawo do przedłużenia lub odwołania Konkursu w przypadku zaistnienia okoliczności od niego niezależnych.</w:t>
      </w:r>
    </w:p>
    <w:p w14:paraId="7DFBB665" w14:textId="77777777" w:rsidR="004D09D3" w:rsidRDefault="009F1595">
      <w:pPr>
        <w:pStyle w:val="Standard"/>
        <w:spacing w:line="360" w:lineRule="auto"/>
        <w:jc w:val="right"/>
      </w:pPr>
      <w:r>
        <w:rPr>
          <w:rFonts w:ascii="Times New Roman" w:hAnsi="Times New Roman" w:cs="Times New Roman"/>
        </w:rPr>
        <w:t>Koordynatorzy konkursu:</w:t>
      </w:r>
    </w:p>
    <w:p w14:paraId="3C913E92" w14:textId="77777777" w:rsidR="004D09D3" w:rsidRDefault="009F1595">
      <w:pPr>
        <w:pStyle w:val="Standard"/>
        <w:spacing w:line="240" w:lineRule="auto"/>
        <w:jc w:val="right"/>
      </w:pPr>
      <w:r>
        <w:rPr>
          <w:rFonts w:ascii="Times New Roman" w:hAnsi="Times New Roman" w:cs="Times New Roman"/>
        </w:rPr>
        <w:t>Aleksandra Borkowska</w:t>
      </w:r>
    </w:p>
    <w:p w14:paraId="2B1A46E0" w14:textId="77777777" w:rsidR="004D09D3" w:rsidRDefault="009F1595">
      <w:pPr>
        <w:pStyle w:val="Standard"/>
        <w:spacing w:line="240" w:lineRule="auto"/>
        <w:jc w:val="right"/>
      </w:pPr>
      <w:r>
        <w:rPr>
          <w:rFonts w:ascii="Times New Roman" w:hAnsi="Times New Roman" w:cs="Times New Roman"/>
        </w:rPr>
        <w:t>Joanna Janek</w:t>
      </w:r>
    </w:p>
    <w:p w14:paraId="2A1DBF11" w14:textId="77777777" w:rsidR="004D09D3" w:rsidRDefault="009F1595">
      <w:pPr>
        <w:pStyle w:val="Standard"/>
        <w:spacing w:line="360" w:lineRule="auto"/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7C11AE9" wp14:editId="663229D2">
            <wp:simplePos x="0" y="0"/>
            <wp:positionH relativeFrom="column">
              <wp:posOffset>3110231</wp:posOffset>
            </wp:positionH>
            <wp:positionV relativeFrom="paragraph">
              <wp:posOffset>230501</wp:posOffset>
            </wp:positionV>
            <wp:extent cx="2585722" cy="2419346"/>
            <wp:effectExtent l="0" t="0" r="5078" b="4"/>
            <wp:wrapNone/>
            <wp:docPr id="2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85722" cy="241934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D7B3A94" wp14:editId="6B82F8B5">
            <wp:simplePos x="0" y="0"/>
            <wp:positionH relativeFrom="column">
              <wp:posOffset>405134</wp:posOffset>
            </wp:positionH>
            <wp:positionV relativeFrom="paragraph">
              <wp:posOffset>373376</wp:posOffset>
            </wp:positionV>
            <wp:extent cx="1981203" cy="2019296"/>
            <wp:effectExtent l="0" t="0" r="0" b="4"/>
            <wp:wrapNone/>
            <wp:docPr id="3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1203" cy="20192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sectPr w:rsidR="004D09D3">
      <w:pgSz w:w="11906" w:h="16838"/>
      <w:pgMar w:top="709" w:right="1417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211C7" w14:textId="77777777" w:rsidR="00000000" w:rsidRDefault="009F1595">
      <w:pPr>
        <w:spacing w:after="0" w:line="240" w:lineRule="auto"/>
      </w:pPr>
      <w:r>
        <w:separator/>
      </w:r>
    </w:p>
  </w:endnote>
  <w:endnote w:type="continuationSeparator" w:id="0">
    <w:p w14:paraId="519CD5C9" w14:textId="77777777" w:rsidR="00000000" w:rsidRDefault="009F15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8C39C2" w14:textId="77777777" w:rsidR="00000000" w:rsidRDefault="009F159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2A42A7D" w14:textId="77777777" w:rsidR="00000000" w:rsidRDefault="009F15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D09D3"/>
    <w:rsid w:val="004D09D3"/>
    <w:rsid w:val="009F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0925B"/>
  <w15:docId w15:val="{279C5261-0E2E-4812-B157-5B3141B12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Calibri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160" w:line="247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character" w:customStyle="1" w:styleId="Internetlink">
    <w:name w:val="Internet link"/>
    <w:basedOn w:val="Domylnaczcionkaakapitu"/>
    <w:rPr>
      <w:color w:val="0563C1"/>
      <w:u w:val="single"/>
    </w:rPr>
  </w:style>
  <w:style w:type="character" w:styleId="Nierozpoznanawzmianka">
    <w:name w:val="Unresolved Mention"/>
    <w:basedOn w:val="Domylnaczcionkaakapitu"/>
    <w:rPr>
      <w:color w:val="605E5C"/>
    </w:rPr>
  </w:style>
  <w:style w:type="character" w:styleId="Hipercze">
    <w:name w:val="Hyperlink"/>
    <w:basedOn w:val="Domylnaczcionkaakapitu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14myslowice.edupage.org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konkurs.ekologiczny.ekotrasa@gmail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2503</Characters>
  <Application>Microsoft Office Word</Application>
  <DocSecurity>0</DocSecurity>
  <Lines>20</Lines>
  <Paragraphs>5</Paragraphs>
  <ScaleCrop>false</ScaleCrop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Janek</dc:creator>
  <cp:lastModifiedBy>Iwona Wicińska</cp:lastModifiedBy>
  <cp:revision>2</cp:revision>
  <cp:lastPrinted>2021-10-12T13:23:00Z</cp:lastPrinted>
  <dcterms:created xsi:type="dcterms:W3CDTF">2021-11-22T19:03:00Z</dcterms:created>
  <dcterms:modified xsi:type="dcterms:W3CDTF">2021-11-22T19:03:00Z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